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095C7" w14:textId="2A19A961" w:rsidR="0030406D" w:rsidRPr="00CD2AB9" w:rsidRDefault="006F05B9" w:rsidP="00D053C8">
      <w:pPr>
        <w:pStyle w:val="PaperNumber"/>
        <w:keepNext/>
      </w:pPr>
      <w:r>
        <w:t xml:space="preserve">MWSUG 2025 - </w:t>
      </w:r>
      <w:r w:rsidR="0030406D" w:rsidRPr="0030406D">
        <w:t xml:space="preserve">Paper </w:t>
      </w:r>
      <w:proofErr w:type="gramStart"/>
      <w:r>
        <w:t>XX-###</w:t>
      </w:r>
      <w:proofErr w:type="gramEnd"/>
    </w:p>
    <w:p w14:paraId="563EE422" w14:textId="503D3F82"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6F05B9">
        <w:t xml:space="preserve">MWSUG 2025 </w:t>
      </w:r>
      <w:r w:rsidR="00F96B3C" w:rsidRPr="006D0F27">
        <w:t xml:space="preserve">Sample </w:t>
      </w:r>
      <w:r w:rsidR="00F96B3C" w:rsidRPr="00D90770">
        <w:t>Paper</w:t>
      </w:r>
    </w:p>
    <w:p w14:paraId="45C2DB78" w14:textId="77777777"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14:paraId="5F6A72BE" w14:textId="77777777" w:rsidR="002D309A" w:rsidRDefault="002D309A" w:rsidP="0069658F">
      <w:pPr>
        <w:pStyle w:val="note2author"/>
        <w:jc w:val="center"/>
      </w:pPr>
      <w:r>
        <w:t>OR</w:t>
      </w:r>
    </w:p>
    <w:p w14:paraId="11C0CF4C" w14:textId="77777777"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SAS Institute Inc.</w:t>
      </w:r>
      <w:r w:rsidR="00B16F23" w:rsidRPr="00B47219">
        <w:t xml:space="preserve"> </w:t>
      </w:r>
    </w:p>
    <w:p w14:paraId="2CDD5C25" w14:textId="77777777" w:rsidR="00CC3407" w:rsidRPr="000A10A4" w:rsidRDefault="00CC3407" w:rsidP="006F05B9">
      <w:pPr>
        <w:pStyle w:val="Heading1"/>
      </w:pPr>
      <w:bookmarkStart w:id="0" w:name="_Toc272756037"/>
      <w:r w:rsidRPr="000A10A4">
        <w:t xml:space="preserve">readme </w:t>
      </w:r>
    </w:p>
    <w:p w14:paraId="4324C07F" w14:textId="77777777"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C42E5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14:paraId="73F9A5CB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4B5A5EE5" w14:textId="77777777"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14:paraId="64F764A9" w14:textId="77777777"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14:paraId="01DD8FB3" w14:textId="77777777" w:rsidR="0030406D" w:rsidRPr="0030406D" w:rsidRDefault="0030406D" w:rsidP="000A10A4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2BDE7383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100225E3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3D742FE9" w14:textId="77777777" w:rsidR="0030406D" w:rsidRPr="00931670" w:rsidRDefault="0030406D" w:rsidP="000A10A4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2D5ECB32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14:paraId="28A616EE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06CA732B" w14:textId="77777777" w:rsidR="003D3CEA" w:rsidRDefault="003D3CEA" w:rsidP="005A3E7F">
      <w:pPr>
        <w:pStyle w:val="note2author"/>
      </w:pPr>
      <w:r>
        <w:t>As you write, consider the following:</w:t>
      </w:r>
    </w:p>
    <w:p w14:paraId="1FB0EFC5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61EB266A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14:paraId="152DA626" w14:textId="77777777" w:rsidR="0030406D" w:rsidRPr="00931670" w:rsidRDefault="00086226" w:rsidP="000A10A4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134BBA07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5B2C5730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4F19B290" w14:textId="77777777" w:rsidR="002D309A" w:rsidRDefault="002D309A" w:rsidP="002D309A">
      <w:pPr>
        <w:pStyle w:val="PaperSourceCode"/>
      </w:pPr>
      <w:r>
        <w:t>proc ds2;</w:t>
      </w:r>
    </w:p>
    <w:p w14:paraId="27E42E42" w14:textId="77777777" w:rsidR="002D309A" w:rsidRDefault="002D309A" w:rsidP="002D309A">
      <w:pPr>
        <w:pStyle w:val="PaperSourceCode"/>
      </w:pPr>
      <w:r>
        <w:t xml:space="preserve">data _null_; </w:t>
      </w:r>
    </w:p>
    <w:p w14:paraId="77CF5BB0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 w:rsidRPr="00EB3031">
        <w:t>init</w:t>
      </w:r>
      <w:proofErr w:type="spellEnd"/>
      <w:r>
        <w:t>(</w:t>
      </w:r>
      <w:proofErr w:type="gramEnd"/>
      <w:r>
        <w:t xml:space="preserve">); </w:t>
      </w:r>
    </w:p>
    <w:p w14:paraId="68FD543D" w14:textId="77777777"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str; </w:t>
      </w:r>
    </w:p>
    <w:p w14:paraId="5995982D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5AFBE564" w14:textId="77777777" w:rsidR="002D309A" w:rsidRDefault="002D309A" w:rsidP="002D309A">
      <w:pPr>
        <w:pStyle w:val="PaperSourceCode"/>
      </w:pPr>
      <w:r>
        <w:t xml:space="preserve">    put str; </w:t>
      </w:r>
    </w:p>
    <w:p w14:paraId="0C9C0E83" w14:textId="77777777" w:rsidR="002D309A" w:rsidRDefault="002D309A" w:rsidP="002D309A">
      <w:pPr>
        <w:pStyle w:val="PaperSourceCode"/>
      </w:pPr>
      <w:r>
        <w:t xml:space="preserve">  end;</w:t>
      </w:r>
    </w:p>
    <w:p w14:paraId="59E5819E" w14:textId="77777777"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14:paraId="54AA75EB" w14:textId="77777777" w:rsidR="002D309A" w:rsidRDefault="002D309A" w:rsidP="002D309A">
      <w:pPr>
        <w:pStyle w:val="PaperSourceCode"/>
      </w:pPr>
      <w:r>
        <w:t>run;</w:t>
      </w:r>
    </w:p>
    <w:p w14:paraId="2A7AAB50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14:paraId="3F0AE7F7" w14:textId="77777777" w:rsidR="002D309A" w:rsidRDefault="002D309A" w:rsidP="00124E40">
      <w:pPr>
        <w:pStyle w:val="PaperBody"/>
        <w:rPr>
          <w:rFonts w:cs="Arial"/>
        </w:rPr>
      </w:pPr>
    </w:p>
    <w:p w14:paraId="2071C8A6" w14:textId="77777777"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482B3A95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C42E5F" w:rsidRPr="00D473C3">
        <w:t>To select a paragraph style</w:t>
      </w:r>
      <w:r w:rsidR="00FD5D94" w:rsidRPr="00D473C3">
        <w:fldChar w:fldCharType="end"/>
      </w:r>
      <w:r>
        <w:t>.”</w:t>
      </w:r>
    </w:p>
    <w:p w14:paraId="3D733B66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08BA86A8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C42E5F">
        <w:t xml:space="preserve">Figure </w:t>
      </w:r>
      <w:r w:rsidR="00C42E5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76CCA342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14:paraId="23A01F14" w14:textId="77777777" w:rsidR="005A3E7F" w:rsidRDefault="005A3E7F" w:rsidP="00C57397">
      <w:pPr>
        <w:pStyle w:val="PaperBody"/>
      </w:pPr>
    </w:p>
    <w:p w14:paraId="50D4FEBB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D564D1" wp14:editId="69898D40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02DC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D564D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">
                <v:textbox>
                  <w:txbxContent>
                    <w:p w14:paraId="5CE402DC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14:paraId="163D3C2E" w14:textId="77777777" w:rsidR="00124E40" w:rsidRDefault="00124E40" w:rsidP="00124E40">
      <w:pPr>
        <w:pStyle w:val="PaperBody"/>
        <w:rPr>
          <w:rFonts w:cs="Arial"/>
        </w:rPr>
      </w:pPr>
    </w:p>
    <w:p w14:paraId="463A67EF" w14:textId="77777777" w:rsidR="00124E40" w:rsidRDefault="00124E40" w:rsidP="00124E40">
      <w:pPr>
        <w:pStyle w:val="PaperBody"/>
        <w:rPr>
          <w:rFonts w:cs="Arial"/>
        </w:rPr>
      </w:pPr>
    </w:p>
    <w:p w14:paraId="49B210A5" w14:textId="77777777" w:rsidR="00124E40" w:rsidRDefault="00124E40" w:rsidP="00124E40">
      <w:pPr>
        <w:pStyle w:val="PaperBody"/>
        <w:rPr>
          <w:rFonts w:cs="Arial"/>
        </w:rPr>
      </w:pPr>
    </w:p>
    <w:p w14:paraId="4F355518" w14:textId="77777777" w:rsidR="00BE04B9" w:rsidRDefault="00BE04B9" w:rsidP="00124E40">
      <w:pPr>
        <w:pStyle w:val="PaperBody"/>
        <w:rPr>
          <w:rFonts w:cs="Arial"/>
        </w:rPr>
      </w:pPr>
    </w:p>
    <w:p w14:paraId="4C0E5AAD" w14:textId="77777777" w:rsidR="00BE04B9" w:rsidRDefault="00BE04B9" w:rsidP="00124E40">
      <w:pPr>
        <w:pStyle w:val="PaperBody"/>
        <w:rPr>
          <w:rFonts w:cs="Arial"/>
        </w:rPr>
      </w:pPr>
    </w:p>
    <w:p w14:paraId="5DB97A55" w14:textId="77777777" w:rsidR="00BE04B9" w:rsidRDefault="00BE04B9" w:rsidP="00124E40">
      <w:pPr>
        <w:pStyle w:val="PaperBody"/>
        <w:rPr>
          <w:rFonts w:cs="Arial"/>
        </w:rPr>
      </w:pPr>
    </w:p>
    <w:p w14:paraId="2F9706C4" w14:textId="77777777" w:rsidR="00BE04B9" w:rsidRDefault="00BE04B9" w:rsidP="00124E40">
      <w:pPr>
        <w:pStyle w:val="PaperBody"/>
        <w:rPr>
          <w:rFonts w:cs="Arial"/>
        </w:rPr>
      </w:pPr>
    </w:p>
    <w:p w14:paraId="4FEB58A8" w14:textId="77777777" w:rsidR="00BE04B9" w:rsidRDefault="00BE04B9" w:rsidP="00124E40">
      <w:pPr>
        <w:pStyle w:val="PaperBody"/>
        <w:rPr>
          <w:rFonts w:cs="Arial"/>
        </w:rPr>
      </w:pPr>
    </w:p>
    <w:p w14:paraId="12B4FB80" w14:textId="77777777" w:rsidR="00BE04B9" w:rsidRDefault="00BE04B9" w:rsidP="00124E40">
      <w:pPr>
        <w:pStyle w:val="PaperBody"/>
        <w:rPr>
          <w:rFonts w:cs="Arial"/>
        </w:rPr>
      </w:pPr>
    </w:p>
    <w:p w14:paraId="44212881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fldSimple w:instr=" SEQ Figure \* ARABIC ">
        <w:r w:rsidR="00C42E5F">
          <w:rPr>
            <w:noProof/>
          </w:rPr>
          <w:t>1</w:t>
        </w:r>
      </w:fldSimple>
      <w:bookmarkEnd w:id="4"/>
      <w:r>
        <w:t>. Caption for Sample Figure</w:t>
      </w:r>
      <w:r w:rsidR="002D309A">
        <w:t xml:space="preserve"> </w:t>
      </w:r>
    </w:p>
    <w:p w14:paraId="471BAFE2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C42E5F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0C3754D6" w14:textId="77777777"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r w:rsidR="00202EFC" w:rsidRPr="00E47C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14:paraId="41BE4027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3AAFEAAA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Table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09CA5513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3C053E2B" w14:textId="77777777" w:rsidTr="00304983">
        <w:trPr>
          <w:cantSplit/>
          <w:tblHeader/>
        </w:trPr>
        <w:tc>
          <w:tcPr>
            <w:tcW w:w="3366" w:type="dxa"/>
          </w:tcPr>
          <w:p w14:paraId="322E8129" w14:textId="77777777"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</w:tcPr>
          <w:p w14:paraId="3D1DD1C5" w14:textId="77777777"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14:paraId="5805AF7E" w14:textId="77777777" w:rsidTr="00304983">
        <w:trPr>
          <w:cantSplit/>
        </w:trPr>
        <w:tc>
          <w:tcPr>
            <w:tcW w:w="3366" w:type="dxa"/>
          </w:tcPr>
          <w:p w14:paraId="302EDC07" w14:textId="77777777"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10BBBB4F" w14:textId="77777777"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</w:tcPr>
          <w:p w14:paraId="0D0D731C" w14:textId="77777777"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14:paraId="0F5132A0" w14:textId="77777777" w:rsidTr="00304983">
        <w:trPr>
          <w:cantSplit/>
        </w:trPr>
        <w:tc>
          <w:tcPr>
            <w:tcW w:w="3366" w:type="dxa"/>
          </w:tcPr>
          <w:p w14:paraId="6D2A690F" w14:textId="77777777"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</w:tcPr>
          <w:p w14:paraId="0F0D610F" w14:textId="77777777"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14:paraId="390FE41D" w14:textId="77777777" w:rsidR="00D4792C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fldSimple w:instr=" SEQ Table \* ARABIC ">
        <w:r w:rsidR="00C42E5F">
          <w:rPr>
            <w:noProof/>
          </w:rPr>
          <w:t>1</w:t>
        </w:r>
      </w:fldSimple>
      <w:bookmarkEnd w:id="6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31AF0B05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23469A88" w14:textId="77777777" w:rsidR="0030406D" w:rsidRPr="0030406D" w:rsidRDefault="00A50A7E" w:rsidP="000A10A4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14:paraId="66A31378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192EC80D" w14:textId="77777777" w:rsidR="00162B78" w:rsidRDefault="00162B78" w:rsidP="00162B78">
      <w:pPr>
        <w:pStyle w:val="note2author"/>
      </w:pPr>
      <w:r w:rsidRPr="0030406D">
        <w:lastRenderedPageBreak/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32BD4BF4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23179015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59FF3132" w14:textId="77777777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14:paraId="2E0F3484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185E6E44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79B8F706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47E99698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674310F8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Display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12EEEC70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72F13F34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5CFCBC98" wp14:editId="66DC0615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A8C6" w14:textId="77777777" w:rsidR="00414889" w:rsidRDefault="00BE04B9" w:rsidP="00BE04B9">
      <w:pPr>
        <w:pStyle w:val="Caption"/>
      </w:pPr>
      <w:bookmarkStart w:id="11" w:name="_Ref273537348"/>
      <w:r>
        <w:t xml:space="preserve">Display </w:t>
      </w:r>
      <w:fldSimple w:instr=" SEQ Display \* ARABIC ">
        <w:r w:rsidR="00C42E5F">
          <w:rPr>
            <w:noProof/>
          </w:rPr>
          <w:t>1</w:t>
        </w:r>
      </w:fldSimple>
      <w:bookmarkEnd w:id="11"/>
      <w:r>
        <w:t>. Former Main Interface for SAS Management Console</w:t>
      </w:r>
      <w:r w:rsidR="002D309A">
        <w:t xml:space="preserve"> </w:t>
      </w:r>
    </w:p>
    <w:p w14:paraId="62E18992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0167977C" w14:textId="77777777" w:rsidR="0030406D" w:rsidRPr="0030406D" w:rsidRDefault="00A03F21" w:rsidP="00DB3466">
      <w:pPr>
        <w:pStyle w:val="Heading2"/>
      </w:pPr>
      <w:r>
        <w:t xml:space="preserve">Subhead </w:t>
      </w:r>
      <w:r w:rsidRPr="00E47CFC">
        <w:t>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14:paraId="7E2B23AB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58045D18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C42E5F">
        <w:t xml:space="preserve">Output </w:t>
      </w:r>
      <w:r w:rsidR="00C42E5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3A743E68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188AE9B6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349B00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</w:t>
      </w:r>
      <w:proofErr w:type="gramStart"/>
      <w:r w:rsidRPr="001543A6">
        <w:t>varchar(</w:t>
      </w:r>
      <w:proofErr w:type="gramEnd"/>
      <w:r w:rsidRPr="001543A6">
        <w:t>4),</w:t>
      </w:r>
    </w:p>
    <w:p w14:paraId="112B051A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14:paraId="3A6F6F77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</w:t>
      </w:r>
      <w:proofErr w:type="gramStart"/>
      <w:r w:rsidRPr="001543A6">
        <w:t>),balance</w:t>
      </w:r>
      <w:proofErr w:type="gram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</w:t>
      </w:r>
      <w:proofErr w:type="gramStart"/>
      <w:r w:rsidRPr="001543A6">
        <w:t>),</w:t>
      </w:r>
      <w:proofErr w:type="spellStart"/>
      <w:r w:rsidRPr="00EB3031">
        <w:t>clientid</w:t>
      </w:r>
      <w:proofErr w:type="spellEnd"/>
      <w:proofErr w:type="gram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</w:t>
      </w:r>
    </w:p>
    <w:p w14:paraId="60140AD6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</w:t>
      </w:r>
      <w:r w:rsidRPr="00EB3031">
        <w:t>opendate</w:t>
      </w:r>
      <w:proofErr w:type="spellEnd"/>
      <w:proofErr w:type="gramEnd"/>
      <w:r w:rsidRPr="001543A6">
        <w:t xml:space="preserve"> </w:t>
      </w:r>
      <w:proofErr w:type="spellStart"/>
      <w:proofErr w:type="gramStart"/>
      <w:r w:rsidRPr="001543A6">
        <w:t>date,primary</w:t>
      </w:r>
      <w:proofErr w:type="gramEnd"/>
      <w:r w:rsidRPr="001543A6">
        <w:t>_cd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</w:t>
      </w:r>
      <w:proofErr w:type="gramStart"/>
      <w:r w:rsidRPr="001543A6">
        <w:t>),status</w:t>
      </w:r>
      <w:proofErr w:type="gramEnd"/>
      <w:r w:rsidRPr="001543A6">
        <w:t xml:space="preserve"> </w:t>
      </w:r>
      <w:proofErr w:type="gramStart"/>
      <w:r w:rsidRPr="001543A6">
        <w:t>varchar(</w:t>
      </w:r>
      <w:proofErr w:type="gramEnd"/>
      <w:r w:rsidRPr="001543A6">
        <w:t>1))</w:t>
      </w:r>
    </w:p>
    <w:p w14:paraId="7BF08F14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ADDC37" w14:textId="77777777" w:rsidR="00F41A66" w:rsidRDefault="00BE04B9" w:rsidP="00BE04B9">
      <w:pPr>
        <w:pStyle w:val="Caption"/>
      </w:pPr>
      <w:bookmarkStart w:id="13" w:name="_Ref273537375"/>
      <w:r>
        <w:t xml:space="preserve">Output </w:t>
      </w:r>
      <w:fldSimple w:instr=" SEQ Output \* ARABIC ">
        <w:r w:rsidR="00C42E5F">
          <w:rPr>
            <w:noProof/>
          </w:rPr>
          <w:t>1</w:t>
        </w:r>
      </w:fldSimple>
      <w:bookmarkEnd w:id="13"/>
      <w:r>
        <w:t>. Output from a CREATE TABLE Statement</w:t>
      </w:r>
    </w:p>
    <w:p w14:paraId="66E5FDD3" w14:textId="77777777" w:rsidR="00BA5522" w:rsidRPr="00124E40" w:rsidRDefault="000218DA" w:rsidP="00A01AE7">
      <w:pPr>
        <w:pStyle w:val="note2author"/>
      </w:pPr>
      <w:r>
        <w:lastRenderedPageBreak/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20476B4F" w14:textId="77777777"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r w:rsidR="004011DE" w:rsidRPr="00E47CFC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14:paraId="6EEC7F80" w14:textId="77777777"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01E44E7C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14:paraId="2EA39DA0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55E2CDE8" w14:textId="77777777" w:rsidR="001543A6" w:rsidRDefault="001543A6" w:rsidP="006F05B9">
      <w:pPr>
        <w:pStyle w:val="PaperBody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79021266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5F88BA14" w14:textId="77777777" w:rsidR="0030406D" w:rsidRDefault="0030406D" w:rsidP="000A10A4">
      <w:pPr>
        <w:pStyle w:val="Heading1"/>
      </w:pPr>
      <w:r w:rsidRPr="0030406D">
        <w:t>C</w:t>
      </w:r>
      <w:r w:rsidR="005C2A9F">
        <w:t>onclusion</w:t>
      </w:r>
      <w:bookmarkEnd w:id="16"/>
    </w:p>
    <w:p w14:paraId="1B57882E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08100A4E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14:paraId="6A6811A6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3579F9CD" w14:textId="77777777" w:rsidR="0030406D" w:rsidRPr="0030406D" w:rsidRDefault="0030406D" w:rsidP="000A10A4">
      <w:pPr>
        <w:pStyle w:val="Heading1"/>
      </w:pPr>
      <w:bookmarkStart w:id="17" w:name="_Toc272756046"/>
      <w:r w:rsidRPr="0030406D">
        <w:t>References</w:t>
      </w:r>
      <w:bookmarkEnd w:id="17"/>
    </w:p>
    <w:p w14:paraId="237107EA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424958B3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2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3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14:paraId="12DCA9D1" w14:textId="77777777"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14:paraId="366B61C9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proofErr w:type="gramStart"/>
      <w:r w:rsidR="00624EDE">
        <w:t>&gt; :</w:t>
      </w:r>
      <w:proofErr w:type="gramEnd"/>
      <w:r>
        <w:t xml:space="preserve"> &lt;Publisher name&gt;</w:t>
      </w:r>
      <w:r w:rsidR="00C57397">
        <w:t>.</w:t>
      </w:r>
    </w:p>
    <w:p w14:paraId="509331F6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proofErr w:type="gramStart"/>
      <w:r w:rsidR="00801EFF">
        <w:t>no.:</w:t>
      </w:r>
      <w:r>
        <w:t>page</w:t>
      </w:r>
      <w:proofErr w:type="spellEnd"/>
      <w:proofErr w:type="gramEnd"/>
      <w:r>
        <w:t xml:space="preserve"> numbers&gt;. </w:t>
      </w:r>
    </w:p>
    <w:p w14:paraId="39F09152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proofErr w:type="gramStart"/>
      <w:r w:rsidR="00624EDE">
        <w:t>&gt; :</w:t>
      </w:r>
      <w:proofErr w:type="gramEnd"/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4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5D03C04B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73F4DE5A" w14:textId="77777777" w:rsidR="00801EFF" w:rsidRDefault="00801EFF" w:rsidP="00801EFF">
      <w:pPr>
        <w:pStyle w:val="PaperBody"/>
      </w:pPr>
      <w:r>
        <w:t>Reference examples:</w:t>
      </w:r>
    </w:p>
    <w:p w14:paraId="14030C1F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rPr>
          <w:rFonts w:cs="Arial"/>
        </w:rPr>
        <w:t xml:space="preserve">Agresti,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53F4CA9E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14:paraId="710DE291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3CB9C658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5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3DFAE693" w14:textId="77777777" w:rsidR="0030406D" w:rsidRPr="0030406D" w:rsidRDefault="0030406D" w:rsidP="000A10A4">
      <w:pPr>
        <w:pStyle w:val="Heading1"/>
      </w:pPr>
      <w:bookmarkStart w:id="18" w:name="_Toc272756047"/>
      <w:r w:rsidRPr="0030406D">
        <w:lastRenderedPageBreak/>
        <w:t>A</w:t>
      </w:r>
      <w:r w:rsidR="005C2A9F">
        <w:t>cknowledgments</w:t>
      </w:r>
      <w:bookmarkEnd w:id="18"/>
    </w:p>
    <w:p w14:paraId="5D6C6F9D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2402CE8D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1ABABC02" w14:textId="77777777" w:rsidR="00F23349" w:rsidRPr="00D61D89" w:rsidRDefault="00F23349" w:rsidP="000A10A4">
      <w:pPr>
        <w:pStyle w:val="Heading1"/>
      </w:pPr>
      <w:bookmarkStart w:id="19" w:name="_Toc272756048"/>
      <w:r w:rsidRPr="00D61D89">
        <w:t>Recommended Reading</w:t>
      </w:r>
      <w:bookmarkEnd w:id="19"/>
    </w:p>
    <w:p w14:paraId="08CB68D4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7E814728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4093C7F0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006A0627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7E7AAFF9" w14:textId="77777777" w:rsidR="0030406D" w:rsidRPr="00D61D89" w:rsidRDefault="0030406D" w:rsidP="000A10A4">
      <w:pPr>
        <w:pStyle w:val="Heading1"/>
      </w:pPr>
      <w:bookmarkStart w:id="20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0"/>
    </w:p>
    <w:p w14:paraId="43BDF14C" w14:textId="77777777"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14:paraId="68DED2FD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475120B5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0E608FB5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2975BEF7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252BC3A7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1AFDA0CE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0F0ECF16" w14:textId="77777777" w:rsidR="00895254" w:rsidRPr="0030406D" w:rsidRDefault="00895254">
      <w:pPr>
        <w:pStyle w:val="AddressBlock"/>
        <w:rPr>
          <w:rFonts w:cs="Arial"/>
        </w:rPr>
      </w:pPr>
    </w:p>
    <w:p w14:paraId="462B4713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14:paraId="055273B4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472D8506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38551FB5" w14:textId="77777777"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14:paraId="34AE2524" w14:textId="77777777" w:rsidR="00F33B32" w:rsidRDefault="005E7B73" w:rsidP="00C57397">
      <w:pPr>
        <w:jc w:val="center"/>
      </w:pPr>
      <w:r>
        <w:br w:type="page"/>
      </w:r>
      <w:bookmarkStart w:id="21" w:name="formattedsamples"/>
      <w:bookmarkEnd w:id="21"/>
      <w:r w:rsidR="00C57397">
        <w:lastRenderedPageBreak/>
        <w:t xml:space="preserve"> </w:t>
      </w:r>
    </w:p>
    <w:p w14:paraId="2EAEE071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05E51B1B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47CFC">
        <w:t>product</w:t>
      </w:r>
      <w:r>
        <w:t xml:space="preserve"> </w:t>
      </w:r>
      <w:r w:rsidRPr="00E47CFC">
        <w:t>names</w:t>
      </w:r>
    </w:p>
    <w:p w14:paraId="414D9C4C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6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7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5971E002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00AB82C0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4EC3A0F1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14:paraId="4202294D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67F7358E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02B7A38E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5A0A3AAD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14:paraId="5579F29D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425D53DE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11673588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7FCFE01B" w14:textId="69EF29AA" w:rsidR="00655AF9" w:rsidRDefault="00A57E73" w:rsidP="00E34E17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sectPr w:rsidR="00655AF9" w:rsidSect="006E21FA"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25314" w14:textId="77777777" w:rsidR="006E21FA" w:rsidRDefault="006E21FA">
      <w:r>
        <w:separator/>
      </w:r>
    </w:p>
  </w:endnote>
  <w:endnote w:type="continuationSeparator" w:id="0">
    <w:p w14:paraId="539239FE" w14:textId="77777777" w:rsidR="006E21FA" w:rsidRDefault="006E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B582CB8-0C25-4765-83DE-5A32C24D11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C21C21-4B5D-4E3F-907B-40DAC53DBDA7}"/>
    <w:embedBold r:id="rId3" w:fontKey="{3004357E-E92D-41BF-BC08-53BA4C43E72C}"/>
    <w:embedItalic r:id="rId4" w:fontKey="{E34E967C-9BE4-473D-B43D-70648DF99D6F}"/>
    <w:embedBoldItalic r:id="rId5" w:fontKey="{BD8C88CE-0EB3-4EAE-BE50-464DF58A02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DEE7734-1414-41A1-864C-DF5B92554F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31C0F85-9253-4A05-A90D-492F2FEA7C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BD5F540-F898-44D4-8E9D-65FC37945291}"/>
    <w:embedBold r:id="rId9" w:fontKey="{233CDCEF-AA47-49A3-89DE-9559482BBD62}"/>
    <w:embedItalic r:id="rId10" w:fontKey="{C41840C7-51FE-4DC1-A712-BDFFF2A8F628}"/>
    <w:embedBoldItalic r:id="rId11" w:fontKey="{C1C48C53-CACF-429C-82F3-62253AF8621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7D6BD90A-2219-4F5B-8C0D-5CF20136BFA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11DD51D2-E35A-4216-B194-9BD67D67EEAB}"/>
    <w:embedBold r:id="rId14" w:fontKey="{0567C28A-6BEA-40AE-9A4C-80594458A5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5FBFC77-9AD9-42AC-9DA8-011DE3268B25}"/>
    <w:embedBold r:id="rId16" w:fontKey="{9078C205-AD0C-4CAC-8C85-74BED1A1706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7" w:fontKey="{F4016E21-28AC-45C3-A20D-69FA8B4BDC17}"/>
    <w:embedBold r:id="rId18" w:fontKey="{026C4474-26AF-4A10-8607-23D1C5ECCD85}"/>
    <w:embedItalic r:id="rId19" w:fontKey="{F5791803-6009-4A2A-AD91-72F9CF2DD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0F5D63E0-D179-424B-B4E2-2A2E92000F1D}"/>
    <w:embedBold r:id="rId21" w:fontKey="{D9CC806F-A2B9-4E43-A8DD-62EA07609A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2" w:fontKey="{9A5719DA-CD50-4449-A143-DD6E0A970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1935D" w14:textId="77777777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060330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95CE8" w14:textId="77777777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824B07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B1DD7" w14:textId="77777777" w:rsidR="006E21FA" w:rsidRDefault="006E21FA">
      <w:r>
        <w:separator/>
      </w:r>
    </w:p>
  </w:footnote>
  <w:footnote w:type="continuationSeparator" w:id="0">
    <w:p w14:paraId="3FDB45B8" w14:textId="77777777" w:rsidR="006E21FA" w:rsidRDefault="006E2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555182">
    <w:abstractNumId w:val="9"/>
  </w:num>
  <w:num w:numId="2" w16cid:durableId="2043895789">
    <w:abstractNumId w:val="7"/>
  </w:num>
  <w:num w:numId="3" w16cid:durableId="2017613854">
    <w:abstractNumId w:val="6"/>
  </w:num>
  <w:num w:numId="4" w16cid:durableId="467823113">
    <w:abstractNumId w:val="5"/>
  </w:num>
  <w:num w:numId="5" w16cid:durableId="1686901575">
    <w:abstractNumId w:val="4"/>
  </w:num>
  <w:num w:numId="6" w16cid:durableId="2044357129">
    <w:abstractNumId w:val="8"/>
  </w:num>
  <w:num w:numId="7" w16cid:durableId="1166243176">
    <w:abstractNumId w:val="3"/>
  </w:num>
  <w:num w:numId="8" w16cid:durableId="428356433">
    <w:abstractNumId w:val="13"/>
  </w:num>
  <w:num w:numId="9" w16cid:durableId="420687862">
    <w:abstractNumId w:val="19"/>
  </w:num>
  <w:num w:numId="10" w16cid:durableId="626281753">
    <w:abstractNumId w:val="2"/>
  </w:num>
  <w:num w:numId="11" w16cid:durableId="292250711">
    <w:abstractNumId w:val="1"/>
  </w:num>
  <w:num w:numId="12" w16cid:durableId="782186701">
    <w:abstractNumId w:val="0"/>
  </w:num>
  <w:num w:numId="13" w16cid:durableId="1793937130">
    <w:abstractNumId w:val="8"/>
  </w:num>
  <w:num w:numId="14" w16cid:durableId="1563179186">
    <w:abstractNumId w:val="8"/>
    <w:lvlOverride w:ilvl="0">
      <w:startOverride w:val="1"/>
    </w:lvlOverride>
  </w:num>
  <w:num w:numId="15" w16cid:durableId="80806389">
    <w:abstractNumId w:val="10"/>
  </w:num>
  <w:num w:numId="16" w16cid:durableId="1400136035">
    <w:abstractNumId w:val="18"/>
  </w:num>
  <w:num w:numId="17" w16cid:durableId="203176153">
    <w:abstractNumId w:val="11"/>
  </w:num>
  <w:num w:numId="18" w16cid:durableId="1200047927">
    <w:abstractNumId w:val="16"/>
  </w:num>
  <w:num w:numId="19" w16cid:durableId="123426471">
    <w:abstractNumId w:val="21"/>
  </w:num>
  <w:num w:numId="20" w16cid:durableId="902372310">
    <w:abstractNumId w:val="22"/>
  </w:num>
  <w:num w:numId="21" w16cid:durableId="1591893585">
    <w:abstractNumId w:val="20"/>
  </w:num>
  <w:num w:numId="22" w16cid:durableId="582178144">
    <w:abstractNumId w:val="12"/>
  </w:num>
  <w:num w:numId="23" w16cid:durableId="1088960461">
    <w:abstractNumId w:val="14"/>
  </w:num>
  <w:num w:numId="24" w16cid:durableId="1798178727">
    <w:abstractNumId w:val="15"/>
  </w:num>
  <w:num w:numId="25" w16cid:durableId="1982496265">
    <w:abstractNumId w:val="17"/>
  </w:num>
  <w:num w:numId="26" w16cid:durableId="118242857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5F"/>
    <w:rsid w:val="00012C8D"/>
    <w:rsid w:val="00020E74"/>
    <w:rsid w:val="000218DA"/>
    <w:rsid w:val="00022399"/>
    <w:rsid w:val="00031A7C"/>
    <w:rsid w:val="00035EB2"/>
    <w:rsid w:val="000552A3"/>
    <w:rsid w:val="00060330"/>
    <w:rsid w:val="00060DD9"/>
    <w:rsid w:val="000631F0"/>
    <w:rsid w:val="0006706C"/>
    <w:rsid w:val="0008520A"/>
    <w:rsid w:val="00086226"/>
    <w:rsid w:val="00090EF3"/>
    <w:rsid w:val="00096857"/>
    <w:rsid w:val="00097B8E"/>
    <w:rsid w:val="000A07DD"/>
    <w:rsid w:val="000A10A4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D0B"/>
    <w:rsid w:val="003F4EF3"/>
    <w:rsid w:val="003F6F04"/>
    <w:rsid w:val="003F6FA1"/>
    <w:rsid w:val="004011DE"/>
    <w:rsid w:val="00402DD6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1F6F"/>
    <w:rsid w:val="004826F7"/>
    <w:rsid w:val="004860D4"/>
    <w:rsid w:val="00494CE8"/>
    <w:rsid w:val="004A1476"/>
    <w:rsid w:val="004E0ABE"/>
    <w:rsid w:val="004E3E32"/>
    <w:rsid w:val="004E404B"/>
    <w:rsid w:val="004F63E6"/>
    <w:rsid w:val="0050544B"/>
    <w:rsid w:val="005061A4"/>
    <w:rsid w:val="00523D3D"/>
    <w:rsid w:val="00525B60"/>
    <w:rsid w:val="00525EA7"/>
    <w:rsid w:val="0053612C"/>
    <w:rsid w:val="00544E30"/>
    <w:rsid w:val="0054511D"/>
    <w:rsid w:val="005456A6"/>
    <w:rsid w:val="00546C52"/>
    <w:rsid w:val="0055075F"/>
    <w:rsid w:val="00550C43"/>
    <w:rsid w:val="005536B2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47B82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2C3E"/>
    <w:rsid w:val="006A4D30"/>
    <w:rsid w:val="006A76EB"/>
    <w:rsid w:val="006B1225"/>
    <w:rsid w:val="006B7F12"/>
    <w:rsid w:val="006D0F27"/>
    <w:rsid w:val="006E21FA"/>
    <w:rsid w:val="006F05B9"/>
    <w:rsid w:val="006F44C3"/>
    <w:rsid w:val="006F67FD"/>
    <w:rsid w:val="007030DF"/>
    <w:rsid w:val="00703614"/>
    <w:rsid w:val="00741D18"/>
    <w:rsid w:val="00743CC5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4B07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4C3E"/>
    <w:rsid w:val="00A50A7E"/>
    <w:rsid w:val="00A57E7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74D8D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61D89"/>
    <w:rsid w:val="00D67317"/>
    <w:rsid w:val="00D67E6D"/>
    <w:rsid w:val="00D70048"/>
    <w:rsid w:val="00D73E5B"/>
    <w:rsid w:val="00D77C73"/>
    <w:rsid w:val="00D854A6"/>
    <w:rsid w:val="00D90770"/>
    <w:rsid w:val="00D947D2"/>
    <w:rsid w:val="00D957F9"/>
    <w:rsid w:val="00DA15A1"/>
    <w:rsid w:val="00DA38F2"/>
    <w:rsid w:val="00DB3466"/>
    <w:rsid w:val="00DB70D8"/>
    <w:rsid w:val="00DE0BE4"/>
    <w:rsid w:val="00DE22C6"/>
    <w:rsid w:val="00DE2339"/>
    <w:rsid w:val="00DE33D3"/>
    <w:rsid w:val="00DE710A"/>
    <w:rsid w:val="00E175C9"/>
    <w:rsid w:val="00E274E1"/>
    <w:rsid w:val="00E34D6F"/>
    <w:rsid w:val="00E34E17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6EC98CCD"/>
  <w15:docId w15:val="{6DF35187-B9C6-4872-AB0B-B8493B235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6F05B9"/>
    <w:pPr>
      <w:spacing w:before="240"/>
      <w:outlineLvl w:val="0"/>
    </w:pPr>
    <w:rPr>
      <w:rFonts w:cs="Arial"/>
      <w:b/>
      <w:caps/>
      <w:color w:val="548DD4"/>
      <w:sz w:val="22"/>
    </w:rPr>
  </w:style>
  <w:style w:type="paragraph" w:styleId="Heading2">
    <w:name w:val="heading 2"/>
    <w:basedOn w:val="Normal"/>
    <w:next w:val="PaperBody"/>
    <w:link w:val="Heading2Char"/>
    <w:qFormat/>
    <w:rsid w:val="006F05B9"/>
    <w:pPr>
      <w:spacing w:before="180"/>
      <w:outlineLvl w:val="1"/>
    </w:pPr>
    <w:rPr>
      <w:rFonts w:cs="Arial"/>
      <w:b/>
      <w:caps/>
      <w:sz w:val="20"/>
    </w:rPr>
  </w:style>
  <w:style w:type="paragraph" w:styleId="Heading3">
    <w:name w:val="heading 3"/>
    <w:basedOn w:val="Normal"/>
    <w:next w:val="PaperBody"/>
    <w:qFormat/>
    <w:rsid w:val="006F05B9"/>
    <w:pPr>
      <w:keepNext/>
      <w:spacing w:before="18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PaperBody"/>
    <w:qFormat/>
    <w:rsid w:val="006F05B9"/>
    <w:pPr>
      <w:keepNext/>
      <w:spacing w:before="120"/>
      <w:outlineLvl w:val="3"/>
    </w:pPr>
    <w:rPr>
      <w:b/>
      <w:bCs/>
      <w:i/>
      <w:sz w:val="20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6F05B9"/>
    <w:rPr>
      <w:rFonts w:ascii="Arial" w:hAnsi="Arial" w:cs="Arial"/>
      <w:b/>
      <w:caps/>
      <w:color w:val="548DD4"/>
      <w:sz w:val="22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6F05B9"/>
    <w:rPr>
      <w:rFonts w:ascii="Arial" w:hAnsi="Arial" w:cs="Arial"/>
      <w:b/>
      <w:caps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mstat.tfjournals.com/asa-style-guid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pastyle.org/manual/index.aspx" TargetMode="External"/><Relationship Id="rId17" Type="http://schemas.openxmlformats.org/officeDocument/2006/relationships/hyperlink" Target="http://www.sas.com/en_us/legal/trademarks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ww.sas.com/sasnamin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research.stlouisfed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pport.sas.com/resources/papers/proceedings09/TOC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mb\Documents\My%20Projects\SGF_2015\Final_Paper%20Template_SGF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9F9EAB-EE3F-4E21-9B2B-24DC4A4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CA228F-3BD5-4647-8E4F-E847040E8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Final_Paper Template_SGF_2015.dotx</Template>
  <TotalTime>1</TotalTime>
  <Pages>6</Pages>
  <Words>2072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Santen Inc.</Company>
  <LinksUpToDate>false</LinksUpToDate>
  <CharactersWithSpaces>14315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HERE</dc:title>
  <dc:subject>WUSS 2024</dc:subject>
  <dc:creator>AUTHOR NAMES HERE</dc:creator>
  <cp:keywords>KEYWORDS HERE SEPARATED BY SEMICOLONS</cp:keywords>
  <cp:lastModifiedBy>Richann Watson</cp:lastModifiedBy>
  <cp:revision>2</cp:revision>
  <cp:lastPrinted>2014-08-01T19:07:00Z</cp:lastPrinted>
  <dcterms:created xsi:type="dcterms:W3CDTF">2025-09-17T12:23:00Z</dcterms:created>
  <dcterms:modified xsi:type="dcterms:W3CDTF">2025-09-17T12:23:00Z</dcterms:modified>
</cp:coreProperties>
</file>